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44453F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970487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970487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970487">
        <w:rPr>
          <w:rFonts w:hint="cs"/>
          <w:b/>
          <w:bCs/>
          <w:sz w:val="36"/>
          <w:szCs w:val="36"/>
          <w:rtl/>
        </w:rPr>
        <w:t>و</w:t>
      </w:r>
      <w:r w:rsidR="00BD33EE">
        <w:rPr>
          <w:rFonts w:hint="cs"/>
          <w:b/>
          <w:bCs/>
          <w:sz w:val="36"/>
          <w:szCs w:val="36"/>
          <w:rtl/>
        </w:rPr>
        <w:t>ال</w:t>
      </w:r>
      <w:r w:rsidR="0044453F">
        <w:rPr>
          <w:rFonts w:hint="cs"/>
          <w:b/>
          <w:bCs/>
          <w:sz w:val="36"/>
          <w:szCs w:val="36"/>
          <w:rtl/>
        </w:rPr>
        <w:t>أربع</w:t>
      </w:r>
      <w:r w:rsidRPr="00F80D71">
        <w:rPr>
          <w:b/>
          <w:bCs/>
          <w:sz w:val="36"/>
          <w:szCs w:val="36"/>
          <w:rtl/>
        </w:rPr>
        <w:t>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970487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70487" w:rsidRDefault="001A05BF" w:rsidP="00970487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970487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3E31EA" w:rsidRPr="00970487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970487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70487" w:rsidRDefault="001A05BF" w:rsidP="00970487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970487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970487" w:rsidRDefault="001A05BF" w:rsidP="00970487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970487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F761586B-747C-405D-B69E-B7066ECFB44A}"/>
    <w:embedBold r:id="rId2" w:fontKey="{D8740E26-B219-4DDC-974D-FE7E56D4BE0B}"/>
    <w:embedItalic r:id="rId3" w:fontKey="{62DBEFD2-5177-40D7-8C85-A7EB6CFF16FD}"/>
    <w:embedBoldItalic r:id="rId4" w:fontKey="{9FCD8819-9D81-40E0-8F3C-E9B1C00DD0A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ABB8E67-D04F-45BE-8750-2C63454A0A7D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5B1EFBE2-23D0-437A-81E6-F2783B2AFD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15F5AA-D48D-4639-ACD2-682BDEC2DC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9D9CF8E-3AA5-4B9D-8F9A-E9423CBB38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970487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3403DA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44453F">
      <w:rPr>
        <w:rFonts w:cs="Times New Roman"/>
        <w:sz w:val="22"/>
      </w:rPr>
      <w:t>4</w:t>
    </w:r>
    <w:r w:rsidR="00970487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BD33EE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B241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C28592A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44453F" w:rsidP="00970487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>
            <w:rPr>
              <w:rFonts w:cs="Times New Roman"/>
              <w:sz w:val="22"/>
              <w:lang w:val="es-ES_tradnl"/>
            </w:rPr>
            <w:t>A4</w:t>
          </w:r>
          <w:r w:rsidR="00970487">
            <w:rPr>
              <w:rFonts w:cs="Times New Roman"/>
              <w:sz w:val="22"/>
              <w:lang w:val="es-ES_tradnl"/>
            </w:rPr>
            <w:t>1</w:t>
          </w:r>
          <w:r w:rsidR="007041C9"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Default="007041C9" w:rsidP="00970487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</w:t>
          </w:r>
          <w:r w:rsidR="00970487">
            <w:rPr>
              <w:rFonts w:cs="Times New Roman"/>
              <w:szCs w:val="18"/>
              <w:lang w:val="es-ES_tradnl"/>
            </w:rPr>
            <w:t>22</w:t>
          </w:r>
        </w:p>
        <w:p w:rsidR="00774198" w:rsidRDefault="00774198" w:rsidP="00774198">
          <w:pPr>
            <w:bidi w:val="0"/>
            <w:rPr>
              <w:rFonts w:cs="Times New Roman"/>
              <w:b/>
              <w:bCs/>
              <w:szCs w:val="18"/>
            </w:rPr>
          </w:pPr>
          <w:r w:rsidRPr="00774198">
            <w:rPr>
              <w:rFonts w:cs="Times New Roman"/>
              <w:b/>
              <w:bCs/>
              <w:szCs w:val="18"/>
            </w:rPr>
            <w:t>(Information paper)</w:t>
          </w:r>
        </w:p>
        <w:p w:rsidR="0044453F" w:rsidRPr="00774198" w:rsidRDefault="00970487" w:rsidP="0044453F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</w:t>
          </w:r>
          <w:r w:rsidR="0044453F">
            <w:rPr>
              <w:rFonts w:cs="Times New Roman"/>
              <w:b/>
              <w:bCs/>
              <w:szCs w:val="18"/>
            </w:rPr>
            <w:t xml:space="preserve"> only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03DA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453F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198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269BD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419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487"/>
    <w:rsid w:val="00970519"/>
    <w:rsid w:val="00982D2C"/>
    <w:rsid w:val="00992B58"/>
    <w:rsid w:val="0099748D"/>
    <w:rsid w:val="009A3CD8"/>
    <w:rsid w:val="009A5B12"/>
    <w:rsid w:val="009C7246"/>
    <w:rsid w:val="009D25E5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F06ECAA7-7BC6-483F-B880-45BE99DEB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17DBDA-FB87-4ADE-82CB-E8D046BAB4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D5551C-594C-488B-B2C5-39C1186A16F0}"/>
</file>

<file path=customXml/itemProps3.xml><?xml version="1.0" encoding="utf-8"?>
<ds:datastoreItem xmlns:ds="http://schemas.openxmlformats.org/officeDocument/2006/customXml" ds:itemID="{43C0C067-5B08-43DB-87EA-6FD94C0F3DBA}"/>
</file>

<file path=customXml/itemProps4.xml><?xml version="1.0" encoding="utf-8"?>
<ds:datastoreItem xmlns:ds="http://schemas.openxmlformats.org/officeDocument/2006/customXml" ds:itemID="{7D6D26F7-D9C4-445D-A377-DA0CE3301AD0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49</Words>
  <Characters>264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2022-03-01T15:36:00Z</cp:lastPrinted>
  <dcterms:created xsi:type="dcterms:W3CDTF">2022-03-02T22:26:00Z</dcterms:created>
  <dcterms:modified xsi:type="dcterms:W3CDTF">2022-03-02T22:26:00Z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